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0D79" w:rsidRPr="00ED0D79" w:rsidRDefault="00ED0D79" w:rsidP="00F9076D">
      <w:pPr>
        <w:spacing w:afterLines="50" w:line="386" w:lineRule="atLeast"/>
        <w:jc w:val="left"/>
        <w:rPr>
          <w:rFonts w:ascii="仿宋" w:eastAsia="仿宋" w:hAnsi="仿宋"/>
          <w:bCs/>
          <w:color w:val="000000"/>
          <w:kern w:val="0"/>
          <w:sz w:val="32"/>
          <w:szCs w:val="32"/>
        </w:rPr>
      </w:pPr>
      <w:r w:rsidRPr="00ED0D79">
        <w:rPr>
          <w:rFonts w:ascii="仿宋" w:eastAsia="仿宋" w:hAnsi="仿宋" w:hint="eastAsia"/>
          <w:bCs/>
          <w:color w:val="000000"/>
          <w:kern w:val="0"/>
          <w:sz w:val="32"/>
          <w:szCs w:val="32"/>
        </w:rPr>
        <w:t>附件4：</w:t>
      </w:r>
    </w:p>
    <w:p w:rsidR="001F26AB" w:rsidRDefault="00BD32C5" w:rsidP="00F9076D">
      <w:pPr>
        <w:spacing w:afterLines="50" w:line="386" w:lineRule="atLeast"/>
        <w:jc w:val="center"/>
        <w:rPr>
          <w:rFonts w:ascii="黑体" w:eastAsia="黑体"/>
          <w:bCs/>
          <w:color w:val="000000"/>
          <w:kern w:val="0"/>
          <w:sz w:val="36"/>
          <w:szCs w:val="32"/>
        </w:rPr>
      </w:pPr>
      <w:r>
        <w:rPr>
          <w:rFonts w:ascii="黑体" w:eastAsia="黑体" w:hint="eastAsia"/>
          <w:bCs/>
          <w:color w:val="000000"/>
          <w:kern w:val="0"/>
          <w:sz w:val="36"/>
          <w:szCs w:val="32"/>
        </w:rPr>
        <w:t>20</w:t>
      </w:r>
      <w:r w:rsidR="00F9076D">
        <w:rPr>
          <w:rFonts w:ascii="黑体" w:eastAsia="黑体" w:hint="eastAsia"/>
          <w:bCs/>
          <w:color w:val="000000"/>
          <w:kern w:val="0"/>
          <w:sz w:val="36"/>
          <w:szCs w:val="32"/>
        </w:rPr>
        <w:t>20</w:t>
      </w:r>
      <w:r>
        <w:rPr>
          <w:rFonts w:ascii="黑体" w:eastAsia="黑体" w:hint="eastAsia"/>
          <w:bCs/>
          <w:color w:val="000000"/>
          <w:kern w:val="0"/>
          <w:sz w:val="36"/>
          <w:szCs w:val="32"/>
        </w:rPr>
        <w:t>年信阳市</w:t>
      </w:r>
      <w:r w:rsidR="005E1BD3">
        <w:rPr>
          <w:rFonts w:ascii="黑体" w:eastAsia="黑体" w:hint="eastAsia"/>
          <w:bCs/>
          <w:color w:val="000000"/>
          <w:kern w:val="0"/>
          <w:sz w:val="36"/>
          <w:szCs w:val="32"/>
        </w:rPr>
        <w:t>大众创业扶持项目申请表</w:t>
      </w:r>
    </w:p>
    <w:p w:rsidR="001F26AB" w:rsidRDefault="005E1BD3" w:rsidP="00F9076D">
      <w:pPr>
        <w:spacing w:afterLines="50" w:line="386" w:lineRule="atLeast"/>
        <w:jc w:val="left"/>
        <w:rPr>
          <w:rFonts w:ascii="宋体" w:eastAsia="宋体" w:hAnsi="宋体"/>
          <w:bCs/>
          <w:color w:val="000000"/>
          <w:kern w:val="0"/>
          <w:sz w:val="24"/>
        </w:rPr>
      </w:pPr>
      <w:r>
        <w:rPr>
          <w:rFonts w:ascii="黑体" w:eastAsia="黑体" w:hAnsi="宋体" w:hint="eastAsia"/>
          <w:bCs/>
          <w:color w:val="000000"/>
          <w:kern w:val="0"/>
          <w:sz w:val="24"/>
        </w:rPr>
        <w:t>所在</w:t>
      </w:r>
      <w:r w:rsidR="00BD32C5">
        <w:rPr>
          <w:rFonts w:ascii="黑体" w:eastAsia="黑体" w:hAnsi="宋体" w:hint="eastAsia"/>
          <w:bCs/>
          <w:color w:val="000000"/>
          <w:kern w:val="0"/>
          <w:sz w:val="24"/>
        </w:rPr>
        <w:t>县（区）、管理区</w:t>
      </w:r>
      <w:r>
        <w:rPr>
          <w:rFonts w:ascii="宋体" w:eastAsia="宋体" w:hAnsi="宋体" w:hint="eastAsia"/>
          <w:bCs/>
          <w:color w:val="000000"/>
          <w:kern w:val="0"/>
          <w:sz w:val="24"/>
        </w:rPr>
        <w:t>：                                     单位：万元</w:t>
      </w:r>
    </w:p>
    <w:tbl>
      <w:tblPr>
        <w:tblW w:w="9192" w:type="dxa"/>
        <w:jc w:val="center"/>
        <w:tblInd w:w="9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1700"/>
        <w:gridCol w:w="1172"/>
        <w:gridCol w:w="10"/>
        <w:gridCol w:w="805"/>
        <w:gridCol w:w="1096"/>
        <w:gridCol w:w="851"/>
        <w:gridCol w:w="855"/>
        <w:gridCol w:w="1286"/>
        <w:gridCol w:w="1417"/>
      </w:tblGrid>
      <w:tr w:rsidR="001F26AB">
        <w:trPr>
          <w:trHeight w:val="646"/>
          <w:jc w:val="center"/>
        </w:trPr>
        <w:tc>
          <w:tcPr>
            <w:tcW w:w="17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5E1BD3">
            <w:pPr>
              <w:spacing w:line="240" w:lineRule="atLeast"/>
              <w:jc w:val="center"/>
              <w:rPr>
                <w:rFonts w:ascii="宋体" w:eastAsia="宋体" w:hAnsi="宋体"/>
                <w:kern w:val="0"/>
                <w:sz w:val="24"/>
              </w:rPr>
            </w:pPr>
            <w:r>
              <w:rPr>
                <w:rFonts w:ascii="宋体" w:eastAsia="宋体" w:hAnsi="宋体" w:hint="eastAsia"/>
                <w:kern w:val="0"/>
                <w:sz w:val="24"/>
              </w:rPr>
              <w:t>创业实体名称</w:t>
            </w:r>
          </w:p>
        </w:tc>
        <w:tc>
          <w:tcPr>
            <w:tcW w:w="7492" w:type="dxa"/>
            <w:gridSpan w:val="8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1F26AB">
            <w:pPr>
              <w:jc w:val="center"/>
              <w:rPr>
                <w:rFonts w:ascii="宋体" w:eastAsia="宋体" w:hAnsi="宋体"/>
                <w:kern w:val="0"/>
                <w:sz w:val="24"/>
              </w:rPr>
            </w:pPr>
          </w:p>
        </w:tc>
      </w:tr>
      <w:tr w:rsidR="001F26AB">
        <w:trPr>
          <w:trHeight w:hRule="exact" w:val="567"/>
          <w:jc w:val="center"/>
        </w:trPr>
        <w:tc>
          <w:tcPr>
            <w:tcW w:w="17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5E1BD3">
            <w:pPr>
              <w:spacing w:line="240" w:lineRule="atLeast"/>
              <w:jc w:val="center"/>
              <w:rPr>
                <w:rFonts w:ascii="宋体" w:eastAsia="宋体" w:hAnsi="宋体"/>
                <w:kern w:val="0"/>
                <w:sz w:val="24"/>
              </w:rPr>
            </w:pPr>
            <w:r>
              <w:rPr>
                <w:rFonts w:ascii="宋体" w:eastAsia="宋体" w:hAnsi="宋体" w:hint="eastAsia"/>
                <w:kern w:val="0"/>
                <w:sz w:val="24"/>
              </w:rPr>
              <w:t>创业实体类型</w:t>
            </w:r>
          </w:p>
        </w:tc>
        <w:tc>
          <w:tcPr>
            <w:tcW w:w="7492" w:type="dxa"/>
            <w:gridSpan w:val="8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1F26AB">
            <w:pPr>
              <w:jc w:val="center"/>
              <w:rPr>
                <w:rFonts w:ascii="宋体" w:eastAsia="宋体" w:hAnsi="宋体"/>
                <w:kern w:val="0"/>
                <w:sz w:val="24"/>
              </w:rPr>
            </w:pPr>
          </w:p>
        </w:tc>
      </w:tr>
      <w:tr w:rsidR="001F26AB">
        <w:trPr>
          <w:trHeight w:hRule="exact" w:val="833"/>
          <w:jc w:val="center"/>
        </w:trPr>
        <w:tc>
          <w:tcPr>
            <w:tcW w:w="17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5E1BD3">
            <w:pPr>
              <w:spacing w:line="240" w:lineRule="atLeast"/>
              <w:jc w:val="center"/>
              <w:rPr>
                <w:rFonts w:ascii="宋体" w:eastAsia="宋体" w:hAnsi="宋体"/>
                <w:kern w:val="0"/>
                <w:sz w:val="24"/>
              </w:rPr>
            </w:pPr>
            <w:r>
              <w:rPr>
                <w:rFonts w:ascii="宋体" w:eastAsia="宋体" w:hAnsi="宋体" w:hint="eastAsia"/>
                <w:kern w:val="0"/>
                <w:sz w:val="21"/>
                <w:szCs w:val="21"/>
              </w:rPr>
              <w:t>注册成立时间</w:t>
            </w:r>
          </w:p>
        </w:tc>
        <w:tc>
          <w:tcPr>
            <w:tcW w:w="1182" w:type="dxa"/>
            <w:gridSpan w:val="2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1F26AB">
            <w:pPr>
              <w:jc w:val="center"/>
              <w:rPr>
                <w:rFonts w:ascii="宋体" w:eastAsia="宋体" w:hAnsi="宋体"/>
                <w:kern w:val="0"/>
                <w:sz w:val="24"/>
              </w:rPr>
            </w:pPr>
          </w:p>
        </w:tc>
        <w:tc>
          <w:tcPr>
            <w:tcW w:w="1901" w:type="dxa"/>
            <w:gridSpan w:val="2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5E1BD3">
            <w:pPr>
              <w:jc w:val="center"/>
              <w:rPr>
                <w:rFonts w:ascii="宋体" w:eastAsia="宋体" w:hAnsi="宋体"/>
                <w:kern w:val="0"/>
                <w:sz w:val="24"/>
              </w:rPr>
            </w:pPr>
            <w:r>
              <w:rPr>
                <w:rFonts w:ascii="宋体" w:eastAsia="宋体" w:hAnsi="宋体" w:hint="eastAsia"/>
                <w:kern w:val="0"/>
                <w:sz w:val="24"/>
              </w:rPr>
              <w:t>营业执照注册号</w:t>
            </w:r>
          </w:p>
        </w:tc>
        <w:tc>
          <w:tcPr>
            <w:tcW w:w="1706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1F26AB">
            <w:pPr>
              <w:spacing w:line="240" w:lineRule="atLeast"/>
              <w:jc w:val="center"/>
              <w:rPr>
                <w:rFonts w:ascii="宋体" w:eastAsia="宋体" w:hAnsi="宋体"/>
                <w:kern w:val="0"/>
                <w:sz w:val="21"/>
                <w:szCs w:val="21"/>
              </w:rPr>
            </w:pPr>
          </w:p>
        </w:tc>
        <w:tc>
          <w:tcPr>
            <w:tcW w:w="1286" w:type="dxa"/>
            <w:tcBorders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5E1BD3">
            <w:pPr>
              <w:jc w:val="center"/>
              <w:rPr>
                <w:rFonts w:ascii="宋体" w:eastAsia="宋体" w:hAnsi="宋体"/>
                <w:kern w:val="0"/>
                <w:sz w:val="24"/>
              </w:rPr>
            </w:pPr>
            <w:r>
              <w:rPr>
                <w:rFonts w:ascii="宋体" w:eastAsia="宋体" w:hAnsi="宋体" w:hint="eastAsia"/>
                <w:kern w:val="0"/>
                <w:sz w:val="24"/>
              </w:rPr>
              <w:t>所属行业</w:t>
            </w:r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:rsidR="001F26AB" w:rsidRDefault="001F26AB">
            <w:pPr>
              <w:jc w:val="center"/>
              <w:rPr>
                <w:rFonts w:ascii="宋体" w:eastAsia="宋体" w:hAnsi="宋体"/>
                <w:kern w:val="0"/>
                <w:sz w:val="24"/>
              </w:rPr>
            </w:pPr>
          </w:p>
        </w:tc>
      </w:tr>
      <w:tr w:rsidR="001F26AB">
        <w:trPr>
          <w:trHeight w:val="615"/>
          <w:jc w:val="center"/>
        </w:trPr>
        <w:tc>
          <w:tcPr>
            <w:tcW w:w="17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5E1BD3">
            <w:pPr>
              <w:spacing w:line="240" w:lineRule="atLeast"/>
              <w:jc w:val="center"/>
              <w:rPr>
                <w:rFonts w:ascii="宋体" w:eastAsia="宋体" w:hAnsi="宋体"/>
                <w:kern w:val="0"/>
                <w:sz w:val="24"/>
              </w:rPr>
            </w:pPr>
            <w:r>
              <w:rPr>
                <w:rFonts w:ascii="宋体" w:eastAsia="宋体" w:hAnsi="宋体" w:hint="eastAsia"/>
                <w:kern w:val="0"/>
                <w:sz w:val="24"/>
              </w:rPr>
              <w:t>企业员工人数</w:t>
            </w:r>
          </w:p>
        </w:tc>
        <w:tc>
          <w:tcPr>
            <w:tcW w:w="1182" w:type="dxa"/>
            <w:gridSpan w:val="2"/>
            <w:tcBorders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1F26AB">
            <w:pPr>
              <w:jc w:val="center"/>
              <w:rPr>
                <w:rFonts w:ascii="宋体" w:eastAsia="宋体" w:hAnsi="宋体"/>
                <w:kern w:val="0"/>
                <w:sz w:val="24"/>
              </w:rPr>
            </w:pPr>
          </w:p>
        </w:tc>
        <w:tc>
          <w:tcPr>
            <w:tcW w:w="1901" w:type="dxa"/>
            <w:gridSpan w:val="2"/>
            <w:tcBorders>
              <w:lef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5E1BD3">
            <w:pPr>
              <w:jc w:val="center"/>
              <w:rPr>
                <w:rFonts w:ascii="宋体" w:eastAsia="宋体" w:hAnsi="宋体"/>
                <w:kern w:val="0"/>
                <w:sz w:val="24"/>
              </w:rPr>
            </w:pPr>
            <w:r>
              <w:rPr>
                <w:rFonts w:ascii="宋体" w:eastAsia="宋体" w:hAnsi="宋体" w:hint="eastAsia"/>
                <w:kern w:val="0"/>
                <w:sz w:val="24"/>
              </w:rPr>
              <w:t>其中大学生人数</w:t>
            </w:r>
          </w:p>
        </w:tc>
        <w:tc>
          <w:tcPr>
            <w:tcW w:w="1706" w:type="dxa"/>
            <w:gridSpan w:val="2"/>
            <w:tcBorders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1F26AB">
            <w:pPr>
              <w:spacing w:line="240" w:lineRule="atLeast"/>
              <w:jc w:val="center"/>
              <w:rPr>
                <w:rFonts w:ascii="宋体" w:eastAsia="宋体" w:hAnsi="宋体"/>
                <w:kern w:val="0"/>
                <w:sz w:val="24"/>
              </w:rPr>
            </w:pPr>
          </w:p>
        </w:tc>
        <w:tc>
          <w:tcPr>
            <w:tcW w:w="1286" w:type="dxa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5E1BD3">
            <w:pPr>
              <w:jc w:val="center"/>
              <w:rPr>
                <w:rFonts w:ascii="宋体" w:eastAsia="宋体" w:hAnsi="宋体"/>
                <w:kern w:val="0"/>
                <w:sz w:val="24"/>
              </w:rPr>
            </w:pPr>
            <w:r>
              <w:rPr>
                <w:rFonts w:ascii="宋体" w:eastAsia="宋体" w:hAnsi="宋体" w:hint="eastAsia"/>
                <w:kern w:val="0"/>
                <w:sz w:val="24"/>
              </w:rPr>
              <w:t>专利数量</w:t>
            </w:r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:rsidR="001F26AB" w:rsidRDefault="001F26AB">
            <w:pPr>
              <w:jc w:val="center"/>
              <w:rPr>
                <w:rFonts w:ascii="宋体" w:eastAsia="宋体" w:hAnsi="宋体"/>
                <w:kern w:val="0"/>
                <w:sz w:val="24"/>
              </w:rPr>
            </w:pPr>
          </w:p>
        </w:tc>
      </w:tr>
      <w:tr w:rsidR="001F26AB">
        <w:trPr>
          <w:trHeight w:hRule="exact" w:val="610"/>
          <w:jc w:val="center"/>
        </w:trPr>
        <w:tc>
          <w:tcPr>
            <w:tcW w:w="17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5E1BD3">
            <w:pPr>
              <w:spacing w:line="240" w:lineRule="atLeast"/>
              <w:jc w:val="center"/>
              <w:rPr>
                <w:rFonts w:ascii="宋体" w:eastAsia="宋体" w:hAnsi="宋体"/>
                <w:kern w:val="0"/>
                <w:sz w:val="24"/>
              </w:rPr>
            </w:pPr>
            <w:r>
              <w:rPr>
                <w:rFonts w:ascii="宋体" w:eastAsia="宋体" w:hAnsi="宋体" w:hint="eastAsia"/>
                <w:kern w:val="0"/>
                <w:sz w:val="24"/>
              </w:rPr>
              <w:t>经营场所地址</w:t>
            </w:r>
          </w:p>
        </w:tc>
        <w:tc>
          <w:tcPr>
            <w:tcW w:w="4789" w:type="dxa"/>
            <w:gridSpan w:val="6"/>
            <w:tcBorders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1F26AB">
            <w:pPr>
              <w:jc w:val="center"/>
              <w:rPr>
                <w:rFonts w:ascii="宋体" w:eastAsia="宋体" w:hAnsi="宋体"/>
                <w:kern w:val="0"/>
                <w:sz w:val="24"/>
              </w:rPr>
            </w:pPr>
          </w:p>
        </w:tc>
        <w:tc>
          <w:tcPr>
            <w:tcW w:w="128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26AB" w:rsidRDefault="005E1BD3">
            <w:pPr>
              <w:jc w:val="center"/>
              <w:rPr>
                <w:rFonts w:ascii="宋体" w:eastAsia="宋体" w:hAnsi="宋体"/>
                <w:kern w:val="0"/>
                <w:sz w:val="24"/>
              </w:rPr>
            </w:pPr>
            <w:r>
              <w:rPr>
                <w:rFonts w:ascii="宋体" w:eastAsia="宋体" w:hAnsi="宋体" w:hint="eastAsia"/>
                <w:kern w:val="0"/>
                <w:sz w:val="24"/>
              </w:rPr>
              <w:t>申请金额</w:t>
            </w:r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:rsidR="001F26AB" w:rsidRDefault="001F26AB">
            <w:pPr>
              <w:jc w:val="center"/>
              <w:rPr>
                <w:rFonts w:ascii="宋体" w:eastAsia="宋体" w:hAnsi="宋体"/>
                <w:kern w:val="0"/>
                <w:sz w:val="24"/>
              </w:rPr>
            </w:pPr>
          </w:p>
        </w:tc>
      </w:tr>
      <w:tr w:rsidR="001F26AB">
        <w:trPr>
          <w:cantSplit/>
          <w:trHeight w:hRule="exact" w:val="803"/>
          <w:jc w:val="center"/>
        </w:trPr>
        <w:tc>
          <w:tcPr>
            <w:tcW w:w="1700" w:type="dxa"/>
            <w:shd w:val="clear" w:color="auto" w:fill="auto"/>
            <w:vAlign w:val="center"/>
          </w:tcPr>
          <w:p w:rsidR="001F26AB" w:rsidRDefault="005E1BD3">
            <w:pPr>
              <w:spacing w:line="240" w:lineRule="atLeast"/>
              <w:jc w:val="center"/>
              <w:rPr>
                <w:rFonts w:ascii="宋体" w:eastAsia="宋体" w:hAnsi="宋体"/>
                <w:kern w:val="0"/>
                <w:sz w:val="24"/>
              </w:rPr>
            </w:pPr>
            <w:r>
              <w:rPr>
                <w:rFonts w:ascii="宋体" w:eastAsia="宋体" w:hAnsi="宋体" w:hint="eastAsia"/>
                <w:kern w:val="0"/>
                <w:sz w:val="24"/>
              </w:rPr>
              <w:t>创业实体总资产</w:t>
            </w:r>
          </w:p>
        </w:tc>
        <w:tc>
          <w:tcPr>
            <w:tcW w:w="117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1F26AB">
            <w:pPr>
              <w:jc w:val="center"/>
              <w:rPr>
                <w:rFonts w:ascii="宋体" w:eastAsia="宋体" w:hAnsi="宋体"/>
                <w:kern w:val="0"/>
                <w:sz w:val="24"/>
              </w:rPr>
            </w:pPr>
          </w:p>
        </w:tc>
        <w:tc>
          <w:tcPr>
            <w:tcW w:w="815" w:type="dxa"/>
            <w:gridSpan w:val="2"/>
            <w:tcBorders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5E1BD3">
            <w:pPr>
              <w:spacing w:line="240" w:lineRule="atLeast"/>
              <w:jc w:val="center"/>
              <w:rPr>
                <w:rFonts w:ascii="宋体" w:eastAsia="宋体" w:hAnsi="宋体"/>
                <w:kern w:val="0"/>
                <w:sz w:val="24"/>
              </w:rPr>
            </w:pPr>
            <w:r>
              <w:rPr>
                <w:rFonts w:ascii="宋体" w:eastAsia="宋体" w:hAnsi="宋体" w:hint="eastAsia"/>
                <w:kern w:val="0"/>
                <w:sz w:val="24"/>
              </w:rPr>
              <w:t>企业估值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1F26AB">
            <w:pPr>
              <w:jc w:val="center"/>
              <w:rPr>
                <w:rFonts w:ascii="宋体" w:eastAsia="宋体" w:hAnsi="宋体"/>
                <w:kern w:val="0"/>
                <w:sz w:val="24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5E1BD3">
            <w:pPr>
              <w:spacing w:line="240" w:lineRule="atLeast"/>
              <w:jc w:val="center"/>
              <w:rPr>
                <w:rFonts w:ascii="宋体" w:eastAsia="宋体" w:hAnsi="宋体"/>
                <w:kern w:val="0"/>
                <w:sz w:val="24"/>
              </w:rPr>
            </w:pPr>
            <w:r>
              <w:rPr>
                <w:rFonts w:ascii="宋体" w:eastAsia="宋体" w:hAnsi="宋体" w:hint="eastAsia"/>
                <w:kern w:val="0"/>
                <w:sz w:val="24"/>
              </w:rPr>
              <w:t>年利润</w:t>
            </w:r>
          </w:p>
        </w:tc>
        <w:tc>
          <w:tcPr>
            <w:tcW w:w="85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1F26AB">
            <w:pPr>
              <w:jc w:val="center"/>
              <w:rPr>
                <w:rFonts w:ascii="宋体" w:eastAsia="宋体" w:hAnsi="宋体"/>
                <w:kern w:val="0"/>
                <w:sz w:val="24"/>
              </w:rPr>
            </w:pPr>
          </w:p>
        </w:tc>
        <w:tc>
          <w:tcPr>
            <w:tcW w:w="12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26AB" w:rsidRDefault="005E1BD3">
            <w:pPr>
              <w:spacing w:line="240" w:lineRule="atLeast"/>
              <w:jc w:val="center"/>
              <w:rPr>
                <w:rFonts w:ascii="宋体" w:eastAsia="宋体" w:hAnsi="宋体"/>
                <w:kern w:val="0"/>
                <w:sz w:val="24"/>
              </w:rPr>
            </w:pPr>
            <w:r>
              <w:rPr>
                <w:rFonts w:ascii="宋体" w:eastAsia="宋体" w:hAnsi="宋体" w:hint="eastAsia"/>
                <w:kern w:val="0"/>
                <w:sz w:val="24"/>
              </w:rPr>
              <w:t>年销售收入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F26AB" w:rsidRDefault="001F26AB">
            <w:pPr>
              <w:spacing w:line="240" w:lineRule="atLeast"/>
              <w:jc w:val="center"/>
              <w:rPr>
                <w:rFonts w:ascii="宋体" w:eastAsia="宋体" w:hAnsi="宋体"/>
                <w:kern w:val="0"/>
                <w:sz w:val="24"/>
              </w:rPr>
            </w:pPr>
          </w:p>
        </w:tc>
      </w:tr>
      <w:tr w:rsidR="001F26AB">
        <w:trPr>
          <w:cantSplit/>
          <w:trHeight w:hRule="exact" w:val="567"/>
          <w:jc w:val="center"/>
        </w:trPr>
        <w:tc>
          <w:tcPr>
            <w:tcW w:w="1700" w:type="dxa"/>
            <w:vAlign w:val="center"/>
          </w:tcPr>
          <w:p w:rsidR="001F26AB" w:rsidRDefault="005E1BD3">
            <w:pPr>
              <w:spacing w:line="240" w:lineRule="atLeast"/>
              <w:jc w:val="center"/>
              <w:rPr>
                <w:rFonts w:ascii="宋体" w:eastAsia="宋体" w:hAnsi="宋体"/>
                <w:kern w:val="0"/>
                <w:sz w:val="24"/>
              </w:rPr>
            </w:pPr>
            <w:r>
              <w:rPr>
                <w:rFonts w:ascii="宋体" w:eastAsia="宋体" w:hAnsi="宋体" w:hint="eastAsia"/>
                <w:kern w:val="0"/>
                <w:sz w:val="24"/>
              </w:rPr>
              <w:t>法定代表人</w:t>
            </w:r>
          </w:p>
        </w:tc>
        <w:tc>
          <w:tcPr>
            <w:tcW w:w="117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1F26AB">
            <w:pPr>
              <w:jc w:val="center"/>
              <w:rPr>
                <w:rFonts w:ascii="宋体" w:eastAsia="宋体" w:hAnsi="宋体"/>
                <w:kern w:val="0"/>
                <w:sz w:val="24"/>
              </w:rPr>
            </w:pPr>
          </w:p>
        </w:tc>
        <w:tc>
          <w:tcPr>
            <w:tcW w:w="815" w:type="dxa"/>
            <w:gridSpan w:val="2"/>
            <w:tcBorders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5E1BD3">
            <w:pPr>
              <w:spacing w:line="240" w:lineRule="atLeast"/>
              <w:jc w:val="center"/>
              <w:rPr>
                <w:rFonts w:ascii="宋体" w:eastAsia="宋体" w:hAnsi="宋体"/>
                <w:kern w:val="0"/>
                <w:sz w:val="24"/>
              </w:rPr>
            </w:pPr>
            <w:r>
              <w:rPr>
                <w:rFonts w:ascii="宋体" w:eastAsia="宋体" w:hAnsi="宋体" w:hint="eastAsia"/>
                <w:kern w:val="0"/>
                <w:sz w:val="24"/>
              </w:rPr>
              <w:t>性别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1F26AB">
            <w:pPr>
              <w:jc w:val="center"/>
              <w:rPr>
                <w:rFonts w:ascii="宋体" w:eastAsia="宋体" w:hAnsi="宋体"/>
                <w:kern w:val="0"/>
                <w:sz w:val="24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5E1BD3">
            <w:pPr>
              <w:spacing w:line="240" w:lineRule="atLeast"/>
              <w:jc w:val="center"/>
              <w:rPr>
                <w:rFonts w:ascii="宋体" w:eastAsia="宋体" w:hAnsi="宋体"/>
                <w:kern w:val="0"/>
                <w:sz w:val="24"/>
              </w:rPr>
            </w:pPr>
            <w:r>
              <w:rPr>
                <w:rFonts w:ascii="宋体" w:eastAsia="宋体" w:hAnsi="宋体" w:hint="eastAsia"/>
                <w:kern w:val="0"/>
                <w:sz w:val="24"/>
              </w:rPr>
              <w:t>学历</w:t>
            </w:r>
          </w:p>
        </w:tc>
        <w:tc>
          <w:tcPr>
            <w:tcW w:w="855" w:type="dxa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1F26AB">
            <w:pPr>
              <w:jc w:val="center"/>
              <w:rPr>
                <w:rFonts w:ascii="宋体" w:eastAsia="宋体" w:hAnsi="宋体"/>
                <w:kern w:val="0"/>
                <w:sz w:val="24"/>
              </w:rPr>
            </w:pPr>
          </w:p>
        </w:tc>
        <w:tc>
          <w:tcPr>
            <w:tcW w:w="12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26AB" w:rsidRDefault="005E1BD3">
            <w:pPr>
              <w:spacing w:line="240" w:lineRule="atLeast"/>
              <w:jc w:val="center"/>
              <w:rPr>
                <w:rFonts w:ascii="宋体" w:eastAsia="宋体" w:hAnsi="宋体"/>
                <w:kern w:val="0"/>
                <w:sz w:val="24"/>
              </w:rPr>
            </w:pPr>
            <w:r>
              <w:rPr>
                <w:rFonts w:ascii="宋体" w:eastAsia="宋体" w:hAnsi="宋体" w:hint="eastAsia"/>
                <w:kern w:val="0"/>
                <w:sz w:val="24"/>
              </w:rPr>
              <w:t>毕业年份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1F26AB" w:rsidRDefault="001F26AB">
            <w:pPr>
              <w:spacing w:line="240" w:lineRule="atLeast"/>
              <w:jc w:val="center"/>
              <w:rPr>
                <w:rFonts w:ascii="宋体" w:eastAsia="宋体" w:hAnsi="宋体"/>
                <w:kern w:val="0"/>
                <w:sz w:val="24"/>
              </w:rPr>
            </w:pPr>
          </w:p>
        </w:tc>
      </w:tr>
      <w:tr w:rsidR="001F26AB">
        <w:trPr>
          <w:cantSplit/>
          <w:trHeight w:val="543"/>
          <w:jc w:val="center"/>
        </w:trPr>
        <w:tc>
          <w:tcPr>
            <w:tcW w:w="17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5E1BD3">
            <w:pPr>
              <w:spacing w:line="240" w:lineRule="atLeast"/>
              <w:jc w:val="center"/>
              <w:rPr>
                <w:rFonts w:ascii="宋体" w:eastAsia="宋体" w:hAnsi="宋体"/>
                <w:kern w:val="0"/>
                <w:sz w:val="24"/>
              </w:rPr>
            </w:pPr>
            <w:r>
              <w:rPr>
                <w:rFonts w:ascii="宋体" w:eastAsia="宋体" w:hAnsi="宋体" w:hint="eastAsia"/>
                <w:kern w:val="0"/>
                <w:sz w:val="24"/>
              </w:rPr>
              <w:t>身份证号码</w:t>
            </w:r>
          </w:p>
        </w:tc>
        <w:tc>
          <w:tcPr>
            <w:tcW w:w="1987" w:type="dxa"/>
            <w:gridSpan w:val="3"/>
            <w:tcBorders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1F26AB">
            <w:pPr>
              <w:jc w:val="center"/>
              <w:rPr>
                <w:rFonts w:ascii="宋体" w:eastAsia="宋体" w:hAnsi="宋体"/>
                <w:kern w:val="0"/>
                <w:sz w:val="24"/>
              </w:rPr>
            </w:pPr>
          </w:p>
        </w:tc>
        <w:tc>
          <w:tcPr>
            <w:tcW w:w="10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26AB" w:rsidRDefault="005E1BD3">
            <w:pPr>
              <w:jc w:val="center"/>
              <w:rPr>
                <w:rFonts w:ascii="宋体" w:eastAsia="宋体" w:hAnsi="宋体"/>
                <w:kern w:val="0"/>
                <w:sz w:val="24"/>
              </w:rPr>
            </w:pPr>
            <w:r>
              <w:rPr>
                <w:rFonts w:ascii="宋体" w:eastAsia="宋体" w:hAnsi="宋体" w:hint="eastAsia"/>
                <w:kern w:val="0"/>
                <w:sz w:val="24"/>
              </w:rPr>
              <w:t>手机</w:t>
            </w:r>
          </w:p>
        </w:tc>
        <w:tc>
          <w:tcPr>
            <w:tcW w:w="1706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1F26AB">
            <w:pPr>
              <w:jc w:val="center"/>
              <w:rPr>
                <w:rFonts w:ascii="宋体" w:eastAsia="宋体" w:hAnsi="宋体"/>
                <w:kern w:val="0"/>
                <w:sz w:val="24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F26AB" w:rsidRDefault="005E1BD3">
            <w:pPr>
              <w:jc w:val="center"/>
              <w:rPr>
                <w:rFonts w:ascii="宋体" w:eastAsia="宋体" w:hAnsi="宋体"/>
                <w:kern w:val="0"/>
                <w:sz w:val="24"/>
              </w:rPr>
            </w:pPr>
            <w:r>
              <w:rPr>
                <w:rFonts w:ascii="宋体" w:eastAsia="宋体" w:hAnsi="宋体" w:hint="eastAsia"/>
                <w:kern w:val="0"/>
                <w:sz w:val="24"/>
              </w:rPr>
              <w:t>人员类别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F26AB" w:rsidRDefault="001F26AB">
            <w:pPr>
              <w:jc w:val="center"/>
              <w:rPr>
                <w:rFonts w:ascii="宋体" w:eastAsia="宋体" w:hAnsi="宋体"/>
                <w:kern w:val="0"/>
                <w:sz w:val="24"/>
              </w:rPr>
            </w:pPr>
          </w:p>
        </w:tc>
      </w:tr>
      <w:tr w:rsidR="001F26AB">
        <w:trPr>
          <w:trHeight w:val="4490"/>
          <w:jc w:val="center"/>
        </w:trPr>
        <w:tc>
          <w:tcPr>
            <w:tcW w:w="17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5E1BD3">
            <w:pPr>
              <w:spacing w:line="240" w:lineRule="atLeast"/>
              <w:jc w:val="left"/>
              <w:rPr>
                <w:rFonts w:ascii="宋体" w:eastAsia="宋体" w:hAnsi="宋体"/>
                <w:kern w:val="0"/>
                <w:sz w:val="24"/>
              </w:rPr>
            </w:pPr>
            <w:r>
              <w:rPr>
                <w:rFonts w:ascii="宋体" w:eastAsia="宋体" w:hAnsi="宋体" w:hint="eastAsia"/>
                <w:kern w:val="0"/>
                <w:sz w:val="24"/>
              </w:rPr>
              <w:t>项目简介</w:t>
            </w:r>
          </w:p>
        </w:tc>
        <w:tc>
          <w:tcPr>
            <w:tcW w:w="7492" w:type="dxa"/>
            <w:gridSpan w:val="8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D32C5" w:rsidRDefault="005E1BD3" w:rsidP="00BD32C5">
            <w:pPr>
              <w:jc w:val="left"/>
              <w:rPr>
                <w:rFonts w:ascii="宋体" w:eastAsia="宋体" w:hAnsi="宋体"/>
                <w:kern w:val="0"/>
                <w:sz w:val="24"/>
              </w:rPr>
            </w:pPr>
            <w:bookmarkStart w:id="0" w:name="DB0022A"/>
            <w:r>
              <w:rPr>
                <w:rFonts w:ascii="宋体" w:eastAsia="宋体" w:hAnsi="宋体" w:hint="eastAsia"/>
                <w:kern w:val="0"/>
                <w:sz w:val="24"/>
              </w:rPr>
              <w:t xml:space="preserve">    </w:t>
            </w:r>
            <w:bookmarkEnd w:id="0"/>
          </w:p>
          <w:p w:rsidR="001F26AB" w:rsidRDefault="001F26AB">
            <w:pPr>
              <w:jc w:val="left"/>
              <w:rPr>
                <w:rFonts w:ascii="宋体" w:eastAsia="宋体" w:hAnsi="宋体"/>
                <w:kern w:val="0"/>
                <w:sz w:val="24"/>
              </w:rPr>
            </w:pPr>
          </w:p>
        </w:tc>
      </w:tr>
      <w:tr w:rsidR="001F26AB">
        <w:trPr>
          <w:trHeight w:val="1426"/>
          <w:jc w:val="center"/>
        </w:trPr>
        <w:tc>
          <w:tcPr>
            <w:tcW w:w="1700" w:type="dxa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5E1BD3" w:rsidP="00BD32C5">
            <w:pPr>
              <w:spacing w:line="240" w:lineRule="atLeast"/>
              <w:jc w:val="center"/>
              <w:rPr>
                <w:rFonts w:ascii="宋体" w:eastAsia="宋体" w:hAnsi="宋体"/>
                <w:kern w:val="0"/>
                <w:sz w:val="24"/>
              </w:rPr>
            </w:pPr>
            <w:r>
              <w:rPr>
                <w:rFonts w:ascii="宋体" w:eastAsia="宋体" w:hAnsi="宋体" w:hint="eastAsia"/>
                <w:kern w:val="0"/>
                <w:sz w:val="24"/>
              </w:rPr>
              <w:t>所在</w:t>
            </w:r>
            <w:r w:rsidR="00BD32C5">
              <w:rPr>
                <w:rFonts w:ascii="宋体" w:eastAsia="宋体" w:hAnsi="宋体" w:hint="eastAsia"/>
                <w:kern w:val="0"/>
                <w:sz w:val="24"/>
              </w:rPr>
              <w:t>县（区）、管理区</w:t>
            </w:r>
            <w:r>
              <w:rPr>
                <w:rFonts w:ascii="宋体" w:eastAsia="宋体" w:hAnsi="宋体" w:hint="eastAsia"/>
                <w:kern w:val="0"/>
                <w:sz w:val="24"/>
              </w:rPr>
              <w:t>人社部门意见</w:t>
            </w:r>
          </w:p>
        </w:tc>
        <w:tc>
          <w:tcPr>
            <w:tcW w:w="7492" w:type="dxa"/>
            <w:gridSpan w:val="8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F26AB" w:rsidRDefault="001F26AB">
            <w:pPr>
              <w:spacing w:line="240" w:lineRule="atLeast"/>
              <w:ind w:firstLineChars="50" w:firstLine="120"/>
              <w:rPr>
                <w:rFonts w:ascii="宋体" w:eastAsia="宋体" w:hAnsi="宋体"/>
                <w:kern w:val="0"/>
                <w:sz w:val="24"/>
              </w:rPr>
            </w:pPr>
          </w:p>
          <w:p w:rsidR="001F26AB" w:rsidRDefault="001F26AB">
            <w:pPr>
              <w:spacing w:line="240" w:lineRule="atLeast"/>
              <w:ind w:firstLineChars="50" w:firstLine="120"/>
              <w:rPr>
                <w:rFonts w:ascii="宋体" w:eastAsia="宋体" w:hAnsi="宋体"/>
                <w:kern w:val="0"/>
                <w:sz w:val="24"/>
              </w:rPr>
            </w:pPr>
          </w:p>
          <w:p w:rsidR="00BD32C5" w:rsidRDefault="00BD32C5">
            <w:pPr>
              <w:spacing w:line="240" w:lineRule="atLeast"/>
              <w:ind w:firstLineChars="50" w:firstLine="120"/>
              <w:rPr>
                <w:rFonts w:ascii="宋体" w:eastAsia="宋体" w:hAnsi="宋体"/>
                <w:kern w:val="0"/>
                <w:sz w:val="24"/>
              </w:rPr>
            </w:pPr>
          </w:p>
          <w:p w:rsidR="00BD32C5" w:rsidRPr="00BD32C5" w:rsidRDefault="00BD32C5">
            <w:pPr>
              <w:spacing w:line="240" w:lineRule="atLeast"/>
              <w:ind w:firstLineChars="50" w:firstLine="120"/>
              <w:rPr>
                <w:rFonts w:ascii="宋体" w:eastAsia="宋体" w:hAnsi="宋体"/>
                <w:kern w:val="0"/>
                <w:sz w:val="24"/>
              </w:rPr>
            </w:pPr>
          </w:p>
          <w:p w:rsidR="001F26AB" w:rsidRDefault="005E1BD3">
            <w:pPr>
              <w:spacing w:line="240" w:lineRule="atLeast"/>
              <w:ind w:firstLineChars="800" w:firstLine="1920"/>
              <w:rPr>
                <w:rFonts w:ascii="宋体" w:eastAsia="宋体" w:hAnsi="宋体"/>
                <w:kern w:val="0"/>
                <w:sz w:val="24"/>
              </w:rPr>
            </w:pPr>
            <w:r>
              <w:rPr>
                <w:rFonts w:ascii="宋体" w:eastAsia="宋体" w:hAnsi="宋体" w:hint="eastAsia"/>
                <w:kern w:val="0"/>
                <w:sz w:val="24"/>
              </w:rPr>
              <w:t xml:space="preserve">                    （单位盖章）</w:t>
            </w:r>
          </w:p>
          <w:p w:rsidR="001F26AB" w:rsidRDefault="005E1BD3">
            <w:pPr>
              <w:spacing w:line="240" w:lineRule="atLeast"/>
              <w:ind w:firstLineChars="250" w:firstLine="600"/>
              <w:jc w:val="center"/>
              <w:rPr>
                <w:rFonts w:ascii="宋体" w:eastAsia="宋体" w:hAnsi="宋体"/>
                <w:kern w:val="0"/>
                <w:sz w:val="24"/>
              </w:rPr>
            </w:pPr>
            <w:r>
              <w:rPr>
                <w:rFonts w:ascii="宋体" w:eastAsia="宋体" w:hAnsi="宋体" w:hint="eastAsia"/>
                <w:kern w:val="0"/>
                <w:sz w:val="24"/>
              </w:rPr>
              <w:t xml:space="preserve">                  年  月  日</w:t>
            </w:r>
          </w:p>
        </w:tc>
      </w:tr>
    </w:tbl>
    <w:p w:rsidR="001F26AB" w:rsidRDefault="001F26AB">
      <w:pPr>
        <w:pStyle w:val="2"/>
        <w:tabs>
          <w:tab w:val="clear" w:pos="3360"/>
        </w:tabs>
        <w:spacing w:line="360" w:lineRule="auto"/>
        <w:ind w:firstLine="0"/>
        <w:jc w:val="center"/>
        <w:rPr>
          <w:rFonts w:ascii="黑体" w:eastAsia="黑体"/>
          <w:bCs/>
          <w:color w:val="000000"/>
          <w:kern w:val="0"/>
          <w:sz w:val="32"/>
          <w:szCs w:val="32"/>
        </w:rPr>
      </w:pPr>
    </w:p>
    <w:p w:rsidR="001F26AB" w:rsidRDefault="005E1BD3">
      <w:pPr>
        <w:pStyle w:val="2"/>
        <w:tabs>
          <w:tab w:val="clear" w:pos="3360"/>
        </w:tabs>
        <w:spacing w:line="360" w:lineRule="auto"/>
        <w:ind w:firstLine="0"/>
        <w:jc w:val="center"/>
        <w:rPr>
          <w:rFonts w:ascii="黑体" w:eastAsia="黑体"/>
          <w:bCs/>
          <w:color w:val="000000"/>
          <w:kern w:val="0"/>
          <w:sz w:val="32"/>
          <w:szCs w:val="32"/>
        </w:rPr>
      </w:pPr>
      <w:r>
        <w:rPr>
          <w:rFonts w:ascii="黑体" w:eastAsia="黑体" w:hint="eastAsia"/>
          <w:bCs/>
          <w:color w:val="000000"/>
          <w:kern w:val="0"/>
          <w:sz w:val="32"/>
          <w:szCs w:val="32"/>
        </w:rPr>
        <w:lastRenderedPageBreak/>
        <w:t>创业团队和股东信息</w:t>
      </w:r>
    </w:p>
    <w:tbl>
      <w:tblPr>
        <w:tblW w:w="91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03"/>
        <w:gridCol w:w="1303"/>
        <w:gridCol w:w="1303"/>
        <w:gridCol w:w="1303"/>
        <w:gridCol w:w="1303"/>
        <w:gridCol w:w="1304"/>
        <w:gridCol w:w="1304"/>
      </w:tblGrid>
      <w:tr w:rsidR="001F26AB" w:rsidTr="00ED0D79">
        <w:tc>
          <w:tcPr>
            <w:tcW w:w="1303" w:type="dxa"/>
            <w:shd w:val="clear" w:color="auto" w:fill="auto"/>
            <w:vAlign w:val="center"/>
          </w:tcPr>
          <w:p w:rsidR="001F26AB" w:rsidRDefault="005E1BD3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bCs/>
                <w:color w:val="000000"/>
                <w:kern w:val="0"/>
                <w:sz w:val="24"/>
                <w:szCs w:val="24"/>
              </w:rPr>
              <w:t>成员姓名</w:t>
            </w:r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5E1BD3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bCs/>
                <w:color w:val="000000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5E1BD3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bCs/>
                <w:color w:val="000000"/>
                <w:kern w:val="0"/>
                <w:sz w:val="24"/>
                <w:szCs w:val="24"/>
              </w:rPr>
              <w:t>最高学历</w:t>
            </w:r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5E1BD3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bCs/>
                <w:color w:val="000000"/>
                <w:kern w:val="0"/>
                <w:sz w:val="24"/>
                <w:szCs w:val="24"/>
              </w:rPr>
              <w:t>毕业时间</w:t>
            </w:r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5E1BD3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bCs/>
                <w:color w:val="000000"/>
                <w:kern w:val="0"/>
                <w:sz w:val="24"/>
                <w:szCs w:val="24"/>
              </w:rPr>
              <w:t>人员类别</w:t>
            </w:r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5E1BD3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bCs/>
                <w:color w:val="000000"/>
                <w:kern w:val="0"/>
                <w:sz w:val="24"/>
                <w:szCs w:val="24"/>
              </w:rPr>
              <w:t>企业职位</w:t>
            </w:r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5E1BD3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bCs/>
                <w:color w:val="000000"/>
                <w:kern w:val="0"/>
                <w:sz w:val="24"/>
                <w:szCs w:val="24"/>
              </w:rPr>
              <w:t>联系电话</w:t>
            </w:r>
          </w:p>
        </w:tc>
      </w:tr>
      <w:tr w:rsidR="001F26AB" w:rsidTr="00ED0D79"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</w:tr>
      <w:tr w:rsidR="001F26AB" w:rsidTr="00ED0D79"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</w:tr>
      <w:tr w:rsidR="001F26AB" w:rsidTr="00ED0D79"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</w:tr>
      <w:tr w:rsidR="001F26AB" w:rsidTr="00ED0D79"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1" w:name="DB0061Aac04"/>
            <w:bookmarkEnd w:id="1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2" w:name="DB0062Aac04"/>
            <w:bookmarkEnd w:id="2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3" w:name="DB0063Aac04"/>
            <w:bookmarkEnd w:id="3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4" w:name="DB0064Aac04"/>
            <w:bookmarkEnd w:id="4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5" w:name="DB0065Aac04"/>
            <w:bookmarkEnd w:id="5"/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6" w:name="DB0066Aac04"/>
            <w:bookmarkEnd w:id="6"/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7" w:name="DB0067Aac04"/>
            <w:bookmarkEnd w:id="7"/>
          </w:p>
        </w:tc>
      </w:tr>
      <w:tr w:rsidR="001F26AB" w:rsidTr="00ED0D79"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8" w:name="DB0061Aac05"/>
            <w:bookmarkEnd w:id="8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9" w:name="DB0062Aac05"/>
            <w:bookmarkEnd w:id="9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10" w:name="DB0063Aac05"/>
            <w:bookmarkEnd w:id="10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11" w:name="DB0064Aac05"/>
            <w:bookmarkEnd w:id="11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12" w:name="DB0065Aac05"/>
            <w:bookmarkEnd w:id="12"/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13" w:name="DB0066Aac05"/>
            <w:bookmarkEnd w:id="13"/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14" w:name="DB0067Aac05"/>
            <w:bookmarkEnd w:id="14"/>
          </w:p>
        </w:tc>
      </w:tr>
      <w:tr w:rsidR="001F26AB" w:rsidTr="00ED0D79"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15" w:name="DB0061Aac06"/>
            <w:bookmarkEnd w:id="15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16" w:name="DB0062Aac06"/>
            <w:bookmarkEnd w:id="16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17" w:name="DB0063Aac06"/>
            <w:bookmarkEnd w:id="17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18" w:name="DB0064Aac06"/>
            <w:bookmarkEnd w:id="18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19" w:name="DB0065Aac06"/>
            <w:bookmarkEnd w:id="19"/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20" w:name="DB0066Aac06"/>
            <w:bookmarkEnd w:id="20"/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21" w:name="DB0067Aac06"/>
            <w:bookmarkEnd w:id="21"/>
          </w:p>
        </w:tc>
      </w:tr>
      <w:tr w:rsidR="001F26AB" w:rsidTr="00ED0D79"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22" w:name="DB0061Aac07"/>
            <w:bookmarkEnd w:id="22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23" w:name="DB0062Aac07"/>
            <w:bookmarkEnd w:id="23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24" w:name="DB0063Aac07"/>
            <w:bookmarkEnd w:id="24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25" w:name="DB0064Aac07"/>
            <w:bookmarkEnd w:id="25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26" w:name="DB0065Aac07"/>
            <w:bookmarkEnd w:id="26"/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27" w:name="DB0066Aac07"/>
            <w:bookmarkEnd w:id="27"/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28" w:name="DB0067Aac07"/>
            <w:bookmarkEnd w:id="28"/>
          </w:p>
        </w:tc>
      </w:tr>
      <w:tr w:rsidR="001F26AB" w:rsidTr="00ED0D79"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29" w:name="DB0061Aac08"/>
            <w:bookmarkEnd w:id="29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30" w:name="DB0062Aac08"/>
            <w:bookmarkEnd w:id="30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31" w:name="DB0063Aac08"/>
            <w:bookmarkEnd w:id="31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32" w:name="DB0064Aac08"/>
            <w:bookmarkEnd w:id="32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33" w:name="DB0065Aac08"/>
            <w:bookmarkEnd w:id="33"/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34" w:name="DB0066Aac08"/>
            <w:bookmarkEnd w:id="34"/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35" w:name="DB0067Aac08"/>
            <w:bookmarkEnd w:id="35"/>
          </w:p>
        </w:tc>
      </w:tr>
      <w:tr w:rsidR="001F26AB" w:rsidTr="00ED0D79"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36" w:name="DB0068Aac09"/>
            <w:bookmarkStart w:id="37" w:name="DB0061Aac09"/>
            <w:bookmarkEnd w:id="36"/>
            <w:bookmarkEnd w:id="37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38" w:name="DB0062Aac09"/>
            <w:bookmarkEnd w:id="38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39" w:name="DB0063Aac09"/>
            <w:bookmarkEnd w:id="39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40" w:name="DB0064Aac09"/>
            <w:bookmarkEnd w:id="40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41" w:name="DB0065Aac09"/>
            <w:bookmarkEnd w:id="41"/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42" w:name="DB0066Aac09"/>
            <w:bookmarkEnd w:id="42"/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43" w:name="DB0067Aac09"/>
            <w:bookmarkEnd w:id="43"/>
          </w:p>
        </w:tc>
      </w:tr>
      <w:tr w:rsidR="001F26AB" w:rsidTr="00ED0D79">
        <w:tc>
          <w:tcPr>
            <w:tcW w:w="1303" w:type="dxa"/>
            <w:shd w:val="clear" w:color="auto" w:fill="auto"/>
            <w:vAlign w:val="center"/>
          </w:tcPr>
          <w:p w:rsidR="001F26AB" w:rsidRDefault="005E1BD3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bCs/>
                <w:color w:val="000000"/>
                <w:kern w:val="0"/>
                <w:sz w:val="24"/>
                <w:szCs w:val="24"/>
              </w:rPr>
              <w:t>股东姓名</w:t>
            </w:r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5E1BD3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bCs/>
                <w:color w:val="000000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5E1BD3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bCs/>
                <w:color w:val="000000"/>
                <w:kern w:val="0"/>
                <w:sz w:val="24"/>
                <w:szCs w:val="24"/>
              </w:rPr>
              <w:t>最高学历</w:t>
            </w:r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5E1BD3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bCs/>
                <w:color w:val="000000"/>
                <w:kern w:val="0"/>
                <w:sz w:val="24"/>
                <w:szCs w:val="24"/>
              </w:rPr>
              <w:t>毕业时间</w:t>
            </w:r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5E1BD3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bCs/>
                <w:color w:val="000000"/>
                <w:kern w:val="0"/>
                <w:sz w:val="24"/>
                <w:szCs w:val="24"/>
              </w:rPr>
              <w:t>人员类别</w:t>
            </w:r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5E1BD3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bCs/>
                <w:color w:val="000000"/>
                <w:kern w:val="0"/>
                <w:sz w:val="24"/>
                <w:szCs w:val="24"/>
              </w:rPr>
              <w:t>企业职位</w:t>
            </w:r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5E1BD3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bCs/>
                <w:color w:val="000000"/>
                <w:kern w:val="0"/>
                <w:sz w:val="24"/>
                <w:szCs w:val="24"/>
              </w:rPr>
              <w:t>持股比例</w:t>
            </w:r>
          </w:p>
        </w:tc>
      </w:tr>
      <w:tr w:rsidR="001F26AB" w:rsidTr="00ED0D79"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</w:p>
        </w:tc>
      </w:tr>
      <w:tr w:rsidR="001F26AB" w:rsidTr="00ED0D79"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44" w:name="DB0061AOwner02"/>
            <w:bookmarkEnd w:id="44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45" w:name="DB0062AOwner02"/>
            <w:bookmarkEnd w:id="45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46" w:name="DB0063AOwner02"/>
            <w:bookmarkEnd w:id="46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47" w:name="DB0064AOwner02"/>
            <w:bookmarkEnd w:id="47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48" w:name="DB0065AOwner02"/>
            <w:bookmarkEnd w:id="48"/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49" w:name="DB0066AOwner02"/>
            <w:bookmarkEnd w:id="49"/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50" w:name="DB0068AOwner02"/>
            <w:bookmarkEnd w:id="50"/>
          </w:p>
        </w:tc>
      </w:tr>
      <w:tr w:rsidR="001F26AB" w:rsidTr="00ED0D79"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51" w:name="DB0061AOwner03"/>
            <w:bookmarkEnd w:id="51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52" w:name="DB0062AOwner03"/>
            <w:bookmarkEnd w:id="52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53" w:name="DB0063AOwner03"/>
            <w:bookmarkEnd w:id="53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54" w:name="DB0064AOwner03"/>
            <w:bookmarkEnd w:id="54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55" w:name="DB0065AOwner03"/>
            <w:bookmarkEnd w:id="55"/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56" w:name="DB0066AOwner03"/>
            <w:bookmarkEnd w:id="56"/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57" w:name="DB0067AOwner03"/>
            <w:bookmarkStart w:id="58" w:name="DB0068AOwner03"/>
            <w:bookmarkEnd w:id="57"/>
            <w:bookmarkEnd w:id="58"/>
          </w:p>
        </w:tc>
      </w:tr>
      <w:tr w:rsidR="001F26AB" w:rsidTr="00ED0D79"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59" w:name="DB0061AOwner06"/>
            <w:bookmarkEnd w:id="59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60" w:name="DB0062AOwner06"/>
            <w:bookmarkEnd w:id="60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61" w:name="DB0063AOwner06"/>
            <w:bookmarkEnd w:id="61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62" w:name="DB0064AOwner06"/>
            <w:bookmarkEnd w:id="62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63" w:name="DB0065AOwner06"/>
            <w:bookmarkEnd w:id="63"/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64" w:name="DB0066AOwner06"/>
            <w:bookmarkEnd w:id="64"/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65" w:name="DB0067AOwner06"/>
            <w:bookmarkStart w:id="66" w:name="DB0068AOwner06"/>
            <w:bookmarkEnd w:id="65"/>
            <w:bookmarkEnd w:id="66"/>
          </w:p>
        </w:tc>
      </w:tr>
      <w:tr w:rsidR="001F26AB" w:rsidTr="00ED0D79"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67" w:name="DB0061AOwner07"/>
            <w:bookmarkEnd w:id="67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68" w:name="DB0062AOwner07"/>
            <w:bookmarkEnd w:id="68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69" w:name="DB0063AOwner07"/>
            <w:bookmarkEnd w:id="69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70" w:name="DB0064AOwner07"/>
            <w:bookmarkEnd w:id="70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71" w:name="DB0065AOwner07"/>
            <w:bookmarkEnd w:id="71"/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72" w:name="DB0066AOwner07"/>
            <w:bookmarkEnd w:id="72"/>
          </w:p>
        </w:tc>
        <w:tc>
          <w:tcPr>
            <w:tcW w:w="1304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73" w:name="DB0068AOwner07"/>
            <w:bookmarkEnd w:id="73"/>
          </w:p>
        </w:tc>
      </w:tr>
      <w:tr w:rsidR="001F26AB" w:rsidTr="00ED0D79">
        <w:tc>
          <w:tcPr>
            <w:tcW w:w="1303" w:type="dxa"/>
            <w:shd w:val="clear" w:color="auto" w:fill="auto"/>
            <w:vAlign w:val="center"/>
          </w:tcPr>
          <w:p w:rsidR="001F26AB" w:rsidRDefault="005E1BD3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bCs/>
                <w:color w:val="000000"/>
                <w:kern w:val="0"/>
                <w:sz w:val="24"/>
                <w:szCs w:val="24"/>
              </w:rPr>
              <w:t>户名</w:t>
            </w:r>
          </w:p>
        </w:tc>
        <w:tc>
          <w:tcPr>
            <w:tcW w:w="7820" w:type="dxa"/>
            <w:gridSpan w:val="6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 w:rsidR="001F26AB" w:rsidTr="00ED0D79">
        <w:tc>
          <w:tcPr>
            <w:tcW w:w="1303" w:type="dxa"/>
            <w:shd w:val="clear" w:color="auto" w:fill="auto"/>
            <w:vAlign w:val="center"/>
          </w:tcPr>
          <w:p w:rsidR="001F26AB" w:rsidRDefault="005E1BD3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bCs/>
                <w:color w:val="000000"/>
                <w:kern w:val="0"/>
                <w:sz w:val="24"/>
                <w:szCs w:val="24"/>
              </w:rPr>
              <w:t>开户行</w:t>
            </w:r>
          </w:p>
        </w:tc>
        <w:tc>
          <w:tcPr>
            <w:tcW w:w="2606" w:type="dxa"/>
            <w:gridSpan w:val="2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5E1BD3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bCs/>
                <w:color w:val="000000"/>
                <w:kern w:val="0"/>
                <w:sz w:val="24"/>
                <w:szCs w:val="24"/>
              </w:rPr>
              <w:t>账号</w:t>
            </w:r>
          </w:p>
        </w:tc>
        <w:tc>
          <w:tcPr>
            <w:tcW w:w="3911" w:type="dxa"/>
            <w:gridSpan w:val="3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 w:rsidR="001F26AB" w:rsidTr="00ED0D79">
        <w:tc>
          <w:tcPr>
            <w:tcW w:w="9123" w:type="dxa"/>
            <w:gridSpan w:val="7"/>
            <w:shd w:val="clear" w:color="auto" w:fill="auto"/>
            <w:vAlign w:val="center"/>
          </w:tcPr>
          <w:p w:rsidR="001F26AB" w:rsidRDefault="005E1BD3">
            <w:pPr>
              <w:pStyle w:val="2"/>
              <w:tabs>
                <w:tab w:val="clear" w:pos="3360"/>
              </w:tabs>
              <w:spacing w:line="360" w:lineRule="auto"/>
              <w:ind w:firstLine="0"/>
              <w:jc w:val="center"/>
              <w:rPr>
                <w:rFonts w:ascii="宋体" w:eastAsia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bCs/>
                <w:color w:val="000000"/>
                <w:kern w:val="0"/>
                <w:sz w:val="24"/>
                <w:szCs w:val="24"/>
              </w:rPr>
              <w:t>其他创业扶持政策落实情况</w:t>
            </w:r>
          </w:p>
        </w:tc>
      </w:tr>
      <w:tr w:rsidR="001F26AB" w:rsidTr="00ED0D79">
        <w:tc>
          <w:tcPr>
            <w:tcW w:w="2606" w:type="dxa"/>
            <w:gridSpan w:val="2"/>
            <w:shd w:val="clear" w:color="auto" w:fill="auto"/>
            <w:vAlign w:val="center"/>
          </w:tcPr>
          <w:p w:rsidR="001F26AB" w:rsidRDefault="005E1BD3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bCs/>
                <w:color w:val="000000"/>
                <w:kern w:val="0"/>
                <w:sz w:val="24"/>
                <w:szCs w:val="24"/>
              </w:rPr>
              <w:t>政策名称</w:t>
            </w:r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5E1BD3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bCs/>
                <w:color w:val="000000"/>
                <w:kern w:val="0"/>
                <w:sz w:val="24"/>
                <w:szCs w:val="24"/>
              </w:rPr>
              <w:t>享受时间</w:t>
            </w:r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5E1BD3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bCs/>
                <w:color w:val="000000"/>
                <w:kern w:val="0"/>
                <w:sz w:val="24"/>
                <w:szCs w:val="24"/>
              </w:rPr>
              <w:t>金额</w:t>
            </w:r>
          </w:p>
        </w:tc>
        <w:tc>
          <w:tcPr>
            <w:tcW w:w="3911" w:type="dxa"/>
            <w:gridSpan w:val="3"/>
            <w:vMerge w:val="restart"/>
            <w:shd w:val="clear" w:color="auto" w:fill="auto"/>
            <w:vAlign w:val="center"/>
          </w:tcPr>
          <w:p w:rsidR="001F26AB" w:rsidRDefault="001F26AB">
            <w:pPr>
              <w:spacing w:line="240" w:lineRule="atLeast"/>
              <w:ind w:firstLine="480"/>
              <w:jc w:val="center"/>
              <w:rPr>
                <w:rFonts w:ascii="宋体" w:eastAsia="宋体" w:hAnsi="宋体"/>
                <w:kern w:val="0"/>
                <w:sz w:val="24"/>
              </w:rPr>
            </w:pPr>
          </w:p>
          <w:p w:rsidR="001F26AB" w:rsidRDefault="005E1BD3">
            <w:pPr>
              <w:spacing w:line="240" w:lineRule="atLeast"/>
              <w:ind w:firstLine="480"/>
              <w:jc w:val="center"/>
              <w:rPr>
                <w:rFonts w:ascii="宋体" w:eastAsia="宋体" w:hAnsi="宋体"/>
                <w:bCs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hint="eastAsia"/>
                <w:kern w:val="0"/>
                <w:sz w:val="24"/>
              </w:rPr>
              <w:t>本项目申报材料均真实可靠，如有不实责任自负。</w:t>
            </w:r>
          </w:p>
        </w:tc>
      </w:tr>
      <w:tr w:rsidR="001F26AB" w:rsidTr="00ED0D79">
        <w:tc>
          <w:tcPr>
            <w:tcW w:w="2606" w:type="dxa"/>
            <w:gridSpan w:val="2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74" w:name="DB0071APolicy01"/>
            <w:bookmarkEnd w:id="74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75" w:name="DB0072APolicy01"/>
            <w:bookmarkEnd w:id="75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76" w:name="DB0073APolicy01"/>
            <w:bookmarkEnd w:id="76"/>
          </w:p>
        </w:tc>
        <w:tc>
          <w:tcPr>
            <w:tcW w:w="3911" w:type="dxa"/>
            <w:gridSpan w:val="3"/>
            <w:vMerge/>
            <w:tcBorders>
              <w:bottom w:val="nil"/>
            </w:tcBorders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 w:rsidR="001F26AB" w:rsidTr="00ED0D79">
        <w:tc>
          <w:tcPr>
            <w:tcW w:w="2606" w:type="dxa"/>
            <w:gridSpan w:val="2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77" w:name="DB0071APolicy02"/>
            <w:bookmarkEnd w:id="77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78" w:name="DB0072APolicy02"/>
            <w:bookmarkEnd w:id="78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79" w:name="DB0073APolicy02"/>
            <w:bookmarkEnd w:id="79"/>
          </w:p>
        </w:tc>
        <w:tc>
          <w:tcPr>
            <w:tcW w:w="3911" w:type="dxa"/>
            <w:gridSpan w:val="3"/>
            <w:vMerge w:val="restart"/>
            <w:tcBorders>
              <w:top w:val="nil"/>
            </w:tcBorders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4"/>
                <w:szCs w:val="24"/>
              </w:rPr>
            </w:pPr>
          </w:p>
          <w:p w:rsidR="001F26AB" w:rsidRDefault="005E1BD3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kern w:val="0"/>
                <w:sz w:val="24"/>
              </w:rPr>
              <w:t>法人代表签名：     （企业盖章）</w:t>
            </w:r>
          </w:p>
        </w:tc>
      </w:tr>
      <w:tr w:rsidR="001F26AB" w:rsidTr="00ED0D79">
        <w:tc>
          <w:tcPr>
            <w:tcW w:w="2606" w:type="dxa"/>
            <w:gridSpan w:val="2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80" w:name="DB0071APolicy03"/>
            <w:bookmarkEnd w:id="80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81" w:name="DB0072APolicy03"/>
            <w:bookmarkEnd w:id="81"/>
          </w:p>
        </w:tc>
        <w:tc>
          <w:tcPr>
            <w:tcW w:w="1303" w:type="dxa"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宋体" w:eastAsia="宋体" w:hAnsi="宋体"/>
                <w:bCs/>
                <w:color w:val="000000"/>
                <w:kern w:val="0"/>
                <w:sz w:val="21"/>
                <w:szCs w:val="21"/>
              </w:rPr>
            </w:pPr>
            <w:bookmarkStart w:id="82" w:name="DB0073APolicy03"/>
            <w:bookmarkEnd w:id="82"/>
          </w:p>
        </w:tc>
        <w:tc>
          <w:tcPr>
            <w:tcW w:w="3911" w:type="dxa"/>
            <w:gridSpan w:val="3"/>
            <w:vMerge/>
            <w:shd w:val="clear" w:color="auto" w:fill="auto"/>
            <w:vAlign w:val="center"/>
          </w:tcPr>
          <w:p w:rsidR="001F26AB" w:rsidRDefault="001F26AB">
            <w:pPr>
              <w:pStyle w:val="2"/>
              <w:tabs>
                <w:tab w:val="clear" w:pos="3360"/>
              </w:tabs>
              <w:spacing w:line="360" w:lineRule="auto"/>
              <w:ind w:firstLine="0"/>
              <w:rPr>
                <w:rFonts w:ascii="仿宋_GB2312"/>
                <w:bCs/>
                <w:color w:val="000000"/>
                <w:kern w:val="0"/>
                <w:sz w:val="24"/>
                <w:szCs w:val="24"/>
              </w:rPr>
            </w:pPr>
          </w:p>
        </w:tc>
      </w:tr>
    </w:tbl>
    <w:p w:rsidR="001F26AB" w:rsidRDefault="005E1BD3">
      <w:pPr>
        <w:pStyle w:val="2"/>
        <w:tabs>
          <w:tab w:val="clear" w:pos="3360"/>
        </w:tabs>
        <w:spacing w:line="360" w:lineRule="auto"/>
        <w:ind w:firstLine="0"/>
        <w:jc w:val="left"/>
        <w:rPr>
          <w:rFonts w:ascii="黑体" w:eastAsia="黑体"/>
          <w:bCs/>
          <w:color w:val="000000"/>
          <w:kern w:val="0"/>
          <w:sz w:val="32"/>
          <w:szCs w:val="32"/>
        </w:rPr>
      </w:pPr>
      <w:r>
        <w:rPr>
          <w:rFonts w:ascii="黑体" w:eastAsia="黑体" w:hint="eastAsia"/>
          <w:bCs/>
          <w:color w:val="000000"/>
          <w:kern w:val="0"/>
          <w:sz w:val="32"/>
          <w:szCs w:val="32"/>
        </w:rPr>
        <w:t xml:space="preserve">填报人姓名：                </w:t>
      </w:r>
      <w:r w:rsidR="00BD32C5">
        <w:rPr>
          <w:rFonts w:ascii="黑体" w:eastAsia="黑体" w:hint="eastAsia"/>
          <w:bCs/>
          <w:color w:val="000000"/>
          <w:kern w:val="0"/>
          <w:sz w:val="32"/>
          <w:szCs w:val="32"/>
        </w:rPr>
        <w:t xml:space="preserve">      </w:t>
      </w:r>
      <w:r>
        <w:rPr>
          <w:rFonts w:ascii="黑体" w:eastAsia="黑体" w:hint="eastAsia"/>
          <w:bCs/>
          <w:color w:val="000000"/>
          <w:kern w:val="0"/>
          <w:sz w:val="32"/>
          <w:szCs w:val="32"/>
        </w:rPr>
        <w:t>联系电话：</w:t>
      </w:r>
    </w:p>
    <w:sectPr w:rsidR="001F26AB" w:rsidSect="00ED0D79">
      <w:headerReference w:type="default" r:id="rId7"/>
      <w:footerReference w:type="even" r:id="rId8"/>
      <w:footerReference w:type="default" r:id="rId9"/>
      <w:pgSz w:w="11906" w:h="16838"/>
      <w:pgMar w:top="1440" w:right="1800" w:bottom="1440" w:left="1800" w:header="851" w:footer="1418" w:gutter="0"/>
      <w:pgNumType w:fmt="numberInDash"/>
      <w:cols w:space="425"/>
      <w:docGrid w:linePitch="46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040D7" w:rsidRDefault="00F040D7" w:rsidP="001F26AB">
      <w:r>
        <w:separator/>
      </w:r>
    </w:p>
  </w:endnote>
  <w:endnote w:type="continuationSeparator" w:id="1">
    <w:p w:rsidR="00F040D7" w:rsidRDefault="00F040D7" w:rsidP="001F26A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26AB" w:rsidRDefault="000137E7">
    <w:pPr>
      <w:pStyle w:val="a6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5E1BD3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1F26AB" w:rsidRDefault="001F26AB">
    <w:pPr>
      <w:pStyle w:val="a6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26AB" w:rsidRDefault="000137E7">
    <w:pPr>
      <w:pStyle w:val="a6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5E1BD3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F9076D">
      <w:rPr>
        <w:rStyle w:val="a9"/>
        <w:noProof/>
      </w:rPr>
      <w:t>- 2 -</w:t>
    </w:r>
    <w:r>
      <w:rPr>
        <w:rStyle w:val="a9"/>
      </w:rPr>
      <w:fldChar w:fldCharType="end"/>
    </w:r>
  </w:p>
  <w:p w:rsidR="001F26AB" w:rsidRDefault="001F26AB">
    <w:pPr>
      <w:pStyle w:val="a6"/>
      <w:framePr w:wrap="around" w:vAnchor="text" w:hAnchor="margin" w:xAlign="outside" w:y="1"/>
      <w:rPr>
        <w:rStyle w:val="a9"/>
        <w:sz w:val="28"/>
      </w:rPr>
    </w:pPr>
  </w:p>
  <w:p w:rsidR="001F26AB" w:rsidRDefault="001F26AB">
    <w:pPr>
      <w:pStyle w:val="a6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040D7" w:rsidRDefault="00F040D7" w:rsidP="001F26AB">
      <w:r>
        <w:separator/>
      </w:r>
    </w:p>
  </w:footnote>
  <w:footnote w:type="continuationSeparator" w:id="1">
    <w:p w:rsidR="00F040D7" w:rsidRDefault="00F040D7" w:rsidP="001F26A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26AB" w:rsidRDefault="001F26AB">
    <w:pPr>
      <w:pStyle w:val="a7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attachedTemplate r:id="rId1"/>
  <w:defaultTabStop w:val="420"/>
  <w:drawingGridHorizontalSpacing w:val="170"/>
  <w:drawingGridVerticalSpacing w:val="579"/>
  <w:displayHorizontalDrawingGridEvery w:val="0"/>
  <w:characterSpacingControl w:val="compressPunctuation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3A372E84"/>
    <w:rsid w:val="000137E7"/>
    <w:rsid w:val="00013BD4"/>
    <w:rsid w:val="0002387A"/>
    <w:rsid w:val="00025254"/>
    <w:rsid w:val="000579CF"/>
    <w:rsid w:val="000831D0"/>
    <w:rsid w:val="00083D63"/>
    <w:rsid w:val="00091DA4"/>
    <w:rsid w:val="000A02A6"/>
    <w:rsid w:val="000A555E"/>
    <w:rsid w:val="000A7932"/>
    <w:rsid w:val="000B3936"/>
    <w:rsid w:val="000C615C"/>
    <w:rsid w:val="000C715F"/>
    <w:rsid w:val="000D2D03"/>
    <w:rsid w:val="000D53BD"/>
    <w:rsid w:val="000D7E6D"/>
    <w:rsid w:val="000F09E9"/>
    <w:rsid w:val="000F255A"/>
    <w:rsid w:val="00103941"/>
    <w:rsid w:val="00113099"/>
    <w:rsid w:val="001161FC"/>
    <w:rsid w:val="00161ECB"/>
    <w:rsid w:val="001805DE"/>
    <w:rsid w:val="001A0F12"/>
    <w:rsid w:val="001A2FEF"/>
    <w:rsid w:val="001B1552"/>
    <w:rsid w:val="001B55B7"/>
    <w:rsid w:val="001B6BC9"/>
    <w:rsid w:val="001C30B1"/>
    <w:rsid w:val="001C7475"/>
    <w:rsid w:val="001D4938"/>
    <w:rsid w:val="001D6D21"/>
    <w:rsid w:val="001E0EAE"/>
    <w:rsid w:val="001E1A14"/>
    <w:rsid w:val="001E3816"/>
    <w:rsid w:val="001E4723"/>
    <w:rsid w:val="001F26AB"/>
    <w:rsid w:val="00203587"/>
    <w:rsid w:val="00224CA6"/>
    <w:rsid w:val="00251760"/>
    <w:rsid w:val="002649E1"/>
    <w:rsid w:val="00266DD4"/>
    <w:rsid w:val="00271658"/>
    <w:rsid w:val="00282177"/>
    <w:rsid w:val="002903A6"/>
    <w:rsid w:val="00297CAE"/>
    <w:rsid w:val="002B10E6"/>
    <w:rsid w:val="002C664C"/>
    <w:rsid w:val="002D1CE2"/>
    <w:rsid w:val="002E2A1A"/>
    <w:rsid w:val="002E36E6"/>
    <w:rsid w:val="002F0105"/>
    <w:rsid w:val="002F3FE4"/>
    <w:rsid w:val="002F5EB8"/>
    <w:rsid w:val="002F794E"/>
    <w:rsid w:val="003153D7"/>
    <w:rsid w:val="00332FA7"/>
    <w:rsid w:val="00333DEE"/>
    <w:rsid w:val="0033508D"/>
    <w:rsid w:val="0035202E"/>
    <w:rsid w:val="0035762C"/>
    <w:rsid w:val="0036331A"/>
    <w:rsid w:val="003828CA"/>
    <w:rsid w:val="00384D31"/>
    <w:rsid w:val="00385DEC"/>
    <w:rsid w:val="003A2B83"/>
    <w:rsid w:val="003A4199"/>
    <w:rsid w:val="003B4F09"/>
    <w:rsid w:val="003C162C"/>
    <w:rsid w:val="003C69D0"/>
    <w:rsid w:val="003C77AC"/>
    <w:rsid w:val="003C7CF1"/>
    <w:rsid w:val="003D534A"/>
    <w:rsid w:val="003D6AEB"/>
    <w:rsid w:val="003E41E3"/>
    <w:rsid w:val="003E5090"/>
    <w:rsid w:val="003E5EF2"/>
    <w:rsid w:val="003E611E"/>
    <w:rsid w:val="003F4B5B"/>
    <w:rsid w:val="003F52F4"/>
    <w:rsid w:val="00430692"/>
    <w:rsid w:val="004316A3"/>
    <w:rsid w:val="0043795E"/>
    <w:rsid w:val="00444A5E"/>
    <w:rsid w:val="004466C8"/>
    <w:rsid w:val="00454030"/>
    <w:rsid w:val="00464AC4"/>
    <w:rsid w:val="00477E47"/>
    <w:rsid w:val="004941FD"/>
    <w:rsid w:val="004A1331"/>
    <w:rsid w:val="004A3319"/>
    <w:rsid w:val="004B2C06"/>
    <w:rsid w:val="004B57F7"/>
    <w:rsid w:val="004D1375"/>
    <w:rsid w:val="004D1381"/>
    <w:rsid w:val="004D20F6"/>
    <w:rsid w:val="004E108A"/>
    <w:rsid w:val="004E10B0"/>
    <w:rsid w:val="004F0D98"/>
    <w:rsid w:val="004F5BDA"/>
    <w:rsid w:val="005000BF"/>
    <w:rsid w:val="0052709E"/>
    <w:rsid w:val="005307D3"/>
    <w:rsid w:val="005312E6"/>
    <w:rsid w:val="00533C97"/>
    <w:rsid w:val="00537B4E"/>
    <w:rsid w:val="00543B11"/>
    <w:rsid w:val="00550535"/>
    <w:rsid w:val="00566470"/>
    <w:rsid w:val="00573FA0"/>
    <w:rsid w:val="00582546"/>
    <w:rsid w:val="00582BD0"/>
    <w:rsid w:val="00597CFE"/>
    <w:rsid w:val="005B1627"/>
    <w:rsid w:val="005C1B20"/>
    <w:rsid w:val="005C799E"/>
    <w:rsid w:val="005E1BD3"/>
    <w:rsid w:val="005F44B6"/>
    <w:rsid w:val="005F4F82"/>
    <w:rsid w:val="006005C8"/>
    <w:rsid w:val="00604A66"/>
    <w:rsid w:val="00607D2D"/>
    <w:rsid w:val="0061419D"/>
    <w:rsid w:val="00643B12"/>
    <w:rsid w:val="00655125"/>
    <w:rsid w:val="00660497"/>
    <w:rsid w:val="00670232"/>
    <w:rsid w:val="006728CE"/>
    <w:rsid w:val="00673433"/>
    <w:rsid w:val="0067380E"/>
    <w:rsid w:val="0068117A"/>
    <w:rsid w:val="006B6BB3"/>
    <w:rsid w:val="006E2DF6"/>
    <w:rsid w:val="006E5428"/>
    <w:rsid w:val="006E7011"/>
    <w:rsid w:val="00704EA8"/>
    <w:rsid w:val="00705DFF"/>
    <w:rsid w:val="00733B5B"/>
    <w:rsid w:val="00737190"/>
    <w:rsid w:val="00740F98"/>
    <w:rsid w:val="007479B0"/>
    <w:rsid w:val="00754A0C"/>
    <w:rsid w:val="00770DDA"/>
    <w:rsid w:val="007733A8"/>
    <w:rsid w:val="00776A6C"/>
    <w:rsid w:val="00787429"/>
    <w:rsid w:val="00796FC1"/>
    <w:rsid w:val="007A0CFC"/>
    <w:rsid w:val="007A36C0"/>
    <w:rsid w:val="007A63A3"/>
    <w:rsid w:val="007B0C40"/>
    <w:rsid w:val="007B2918"/>
    <w:rsid w:val="007B40AA"/>
    <w:rsid w:val="007B5323"/>
    <w:rsid w:val="007C047F"/>
    <w:rsid w:val="007C7379"/>
    <w:rsid w:val="007C79EE"/>
    <w:rsid w:val="007D58BD"/>
    <w:rsid w:val="008162B1"/>
    <w:rsid w:val="00823A2B"/>
    <w:rsid w:val="0084014C"/>
    <w:rsid w:val="00844927"/>
    <w:rsid w:val="0084517D"/>
    <w:rsid w:val="00860537"/>
    <w:rsid w:val="0086100C"/>
    <w:rsid w:val="00861E18"/>
    <w:rsid w:val="00862F9F"/>
    <w:rsid w:val="00877481"/>
    <w:rsid w:val="008902B1"/>
    <w:rsid w:val="008922A7"/>
    <w:rsid w:val="008949A7"/>
    <w:rsid w:val="008B0891"/>
    <w:rsid w:val="008C26EF"/>
    <w:rsid w:val="008E0209"/>
    <w:rsid w:val="008E0646"/>
    <w:rsid w:val="008E1A2E"/>
    <w:rsid w:val="008F0C56"/>
    <w:rsid w:val="008F2A96"/>
    <w:rsid w:val="008F705B"/>
    <w:rsid w:val="009112FF"/>
    <w:rsid w:val="00920301"/>
    <w:rsid w:val="00923E9C"/>
    <w:rsid w:val="00926E7D"/>
    <w:rsid w:val="00944534"/>
    <w:rsid w:val="00947448"/>
    <w:rsid w:val="00957C65"/>
    <w:rsid w:val="009607A8"/>
    <w:rsid w:val="00964A12"/>
    <w:rsid w:val="00970E7E"/>
    <w:rsid w:val="0099152E"/>
    <w:rsid w:val="00991DA5"/>
    <w:rsid w:val="009A048E"/>
    <w:rsid w:val="009A0F89"/>
    <w:rsid w:val="009B424F"/>
    <w:rsid w:val="009D47B8"/>
    <w:rsid w:val="009E33C5"/>
    <w:rsid w:val="009E39F8"/>
    <w:rsid w:val="009F3F75"/>
    <w:rsid w:val="009F5D73"/>
    <w:rsid w:val="00A03831"/>
    <w:rsid w:val="00A06975"/>
    <w:rsid w:val="00A12A53"/>
    <w:rsid w:val="00A23E06"/>
    <w:rsid w:val="00A3011F"/>
    <w:rsid w:val="00A34C7A"/>
    <w:rsid w:val="00A36A7C"/>
    <w:rsid w:val="00A443BF"/>
    <w:rsid w:val="00A452EB"/>
    <w:rsid w:val="00A561C8"/>
    <w:rsid w:val="00A5648B"/>
    <w:rsid w:val="00A61C79"/>
    <w:rsid w:val="00A652B7"/>
    <w:rsid w:val="00A66CC4"/>
    <w:rsid w:val="00A7369C"/>
    <w:rsid w:val="00A76712"/>
    <w:rsid w:val="00A93F49"/>
    <w:rsid w:val="00AA6F57"/>
    <w:rsid w:val="00AB6040"/>
    <w:rsid w:val="00AD431A"/>
    <w:rsid w:val="00AD79F6"/>
    <w:rsid w:val="00AF06E1"/>
    <w:rsid w:val="00B050ED"/>
    <w:rsid w:val="00B10E8E"/>
    <w:rsid w:val="00B3126F"/>
    <w:rsid w:val="00B35BCD"/>
    <w:rsid w:val="00B41B82"/>
    <w:rsid w:val="00B6339A"/>
    <w:rsid w:val="00B832C3"/>
    <w:rsid w:val="00BA125B"/>
    <w:rsid w:val="00BB633F"/>
    <w:rsid w:val="00BC2542"/>
    <w:rsid w:val="00BC6BA8"/>
    <w:rsid w:val="00BD32C5"/>
    <w:rsid w:val="00BD33F9"/>
    <w:rsid w:val="00BD7A9D"/>
    <w:rsid w:val="00C03228"/>
    <w:rsid w:val="00C050C5"/>
    <w:rsid w:val="00C076CE"/>
    <w:rsid w:val="00C10D21"/>
    <w:rsid w:val="00C120A3"/>
    <w:rsid w:val="00C245A5"/>
    <w:rsid w:val="00C27060"/>
    <w:rsid w:val="00C32C9F"/>
    <w:rsid w:val="00C34362"/>
    <w:rsid w:val="00C34D5E"/>
    <w:rsid w:val="00C55DD7"/>
    <w:rsid w:val="00C56D99"/>
    <w:rsid w:val="00C623BA"/>
    <w:rsid w:val="00C631E1"/>
    <w:rsid w:val="00C6529B"/>
    <w:rsid w:val="00C67657"/>
    <w:rsid w:val="00C90BCB"/>
    <w:rsid w:val="00CA7D1F"/>
    <w:rsid w:val="00CD35A0"/>
    <w:rsid w:val="00CD3A89"/>
    <w:rsid w:val="00CE29CB"/>
    <w:rsid w:val="00D0253E"/>
    <w:rsid w:val="00D309CD"/>
    <w:rsid w:val="00D4346E"/>
    <w:rsid w:val="00D57923"/>
    <w:rsid w:val="00D67E17"/>
    <w:rsid w:val="00D728F6"/>
    <w:rsid w:val="00D736D0"/>
    <w:rsid w:val="00D82610"/>
    <w:rsid w:val="00DA2A00"/>
    <w:rsid w:val="00DA6B7D"/>
    <w:rsid w:val="00DC1A04"/>
    <w:rsid w:val="00DC1DED"/>
    <w:rsid w:val="00DD427F"/>
    <w:rsid w:val="00DE0807"/>
    <w:rsid w:val="00DE1BA1"/>
    <w:rsid w:val="00DF25AB"/>
    <w:rsid w:val="00E00601"/>
    <w:rsid w:val="00E03179"/>
    <w:rsid w:val="00E10683"/>
    <w:rsid w:val="00E15672"/>
    <w:rsid w:val="00E159BE"/>
    <w:rsid w:val="00E171AD"/>
    <w:rsid w:val="00E37B16"/>
    <w:rsid w:val="00E41ADA"/>
    <w:rsid w:val="00E42734"/>
    <w:rsid w:val="00E432B7"/>
    <w:rsid w:val="00E51B99"/>
    <w:rsid w:val="00E61D6B"/>
    <w:rsid w:val="00E6666B"/>
    <w:rsid w:val="00E67F7E"/>
    <w:rsid w:val="00E71355"/>
    <w:rsid w:val="00E728D5"/>
    <w:rsid w:val="00E736F5"/>
    <w:rsid w:val="00E7601A"/>
    <w:rsid w:val="00E90FF7"/>
    <w:rsid w:val="00EB3504"/>
    <w:rsid w:val="00ED0D79"/>
    <w:rsid w:val="00ED3F94"/>
    <w:rsid w:val="00ED7F29"/>
    <w:rsid w:val="00EE7F14"/>
    <w:rsid w:val="00F0291C"/>
    <w:rsid w:val="00F040D7"/>
    <w:rsid w:val="00F0527F"/>
    <w:rsid w:val="00F20A8D"/>
    <w:rsid w:val="00F23CBD"/>
    <w:rsid w:val="00F25920"/>
    <w:rsid w:val="00F359A2"/>
    <w:rsid w:val="00F36E7D"/>
    <w:rsid w:val="00F374F1"/>
    <w:rsid w:val="00F4239A"/>
    <w:rsid w:val="00F43981"/>
    <w:rsid w:val="00F50EB2"/>
    <w:rsid w:val="00F53B5D"/>
    <w:rsid w:val="00F5740F"/>
    <w:rsid w:val="00F76F7C"/>
    <w:rsid w:val="00F9076D"/>
    <w:rsid w:val="00F96CDD"/>
    <w:rsid w:val="00FA4DF0"/>
    <w:rsid w:val="00FA6B3E"/>
    <w:rsid w:val="00FB1307"/>
    <w:rsid w:val="00FB28B5"/>
    <w:rsid w:val="00FE573F"/>
    <w:rsid w:val="00FE75B9"/>
    <w:rsid w:val="00FF22B7"/>
    <w:rsid w:val="00FF2D98"/>
    <w:rsid w:val="11CE0543"/>
    <w:rsid w:val="3A372E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3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F26AB"/>
    <w:pPr>
      <w:widowControl w:val="0"/>
      <w:jc w:val="both"/>
    </w:pPr>
    <w:rPr>
      <w:rFonts w:eastAsia="仿宋_GB2312"/>
      <w:kern w:val="2"/>
      <w:sz w:val="3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1F26AB"/>
    <w:rPr>
      <w:rFonts w:ascii="宋体" w:hAnsi="Courier New" w:cs="Courier New"/>
      <w:szCs w:val="21"/>
    </w:rPr>
  </w:style>
  <w:style w:type="paragraph" w:styleId="a4">
    <w:name w:val="Date"/>
    <w:basedOn w:val="a"/>
    <w:next w:val="a"/>
    <w:rsid w:val="001F26AB"/>
    <w:pPr>
      <w:ind w:leftChars="2500" w:left="100"/>
    </w:pPr>
    <w:rPr>
      <w:rFonts w:ascii="仿宋_GB2312"/>
      <w:szCs w:val="30"/>
    </w:rPr>
  </w:style>
  <w:style w:type="paragraph" w:styleId="2">
    <w:name w:val="Body Text Indent 2"/>
    <w:basedOn w:val="a"/>
    <w:rsid w:val="001F26AB"/>
    <w:pPr>
      <w:tabs>
        <w:tab w:val="left" w:pos="3360"/>
      </w:tabs>
      <w:ind w:firstLine="600"/>
    </w:pPr>
    <w:rPr>
      <w:sz w:val="30"/>
      <w:szCs w:val="20"/>
    </w:rPr>
  </w:style>
  <w:style w:type="paragraph" w:styleId="a5">
    <w:name w:val="Balloon Text"/>
    <w:basedOn w:val="a"/>
    <w:semiHidden/>
    <w:rsid w:val="001F26AB"/>
    <w:rPr>
      <w:sz w:val="18"/>
      <w:szCs w:val="18"/>
    </w:rPr>
  </w:style>
  <w:style w:type="paragraph" w:styleId="a6">
    <w:name w:val="footer"/>
    <w:basedOn w:val="a"/>
    <w:rsid w:val="001F26A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rsid w:val="001F26A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rsid w:val="001F26AB"/>
    <w:pPr>
      <w:widowControl/>
      <w:spacing w:before="100" w:beforeAutospacing="1" w:after="100" w:afterAutospacing="1"/>
      <w:jc w:val="left"/>
    </w:pPr>
    <w:rPr>
      <w:rFonts w:ascii="宋体" w:eastAsia="宋体" w:hAnsi="宋体"/>
      <w:kern w:val="0"/>
      <w:sz w:val="24"/>
    </w:rPr>
  </w:style>
  <w:style w:type="character" w:styleId="a9">
    <w:name w:val="page number"/>
    <w:basedOn w:val="a0"/>
    <w:rsid w:val="001F26AB"/>
  </w:style>
  <w:style w:type="character" w:styleId="aa">
    <w:name w:val="Hyperlink"/>
    <w:rsid w:val="001F26AB"/>
    <w:rPr>
      <w:color w:val="0000FF"/>
      <w:u w:val="single"/>
    </w:rPr>
  </w:style>
  <w:style w:type="table" w:styleId="ab">
    <w:name w:val="Table Grid"/>
    <w:basedOn w:val="a1"/>
    <w:rsid w:val="001F26A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ustomunionstyle">
    <w:name w:val="custom_unionstyle"/>
    <w:basedOn w:val="a"/>
    <w:rsid w:val="001F26AB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</w:rPr>
  </w:style>
  <w:style w:type="paragraph" w:customStyle="1" w:styleId="c3">
    <w:name w:val="c3"/>
    <w:basedOn w:val="a"/>
    <w:rsid w:val="001F26AB"/>
    <w:pPr>
      <w:autoSpaceDE w:val="0"/>
      <w:autoSpaceDN w:val="0"/>
      <w:adjustRightInd w:val="0"/>
      <w:jc w:val="center"/>
    </w:pPr>
    <w:rPr>
      <w:rFonts w:eastAsia="宋体"/>
      <w:kern w:val="0"/>
      <w:sz w:val="24"/>
    </w:rPr>
  </w:style>
  <w:style w:type="paragraph" w:customStyle="1" w:styleId="CharCharCharChar">
    <w:name w:val="Char Char Char Char"/>
    <w:basedOn w:val="a"/>
    <w:rsid w:val="001F26AB"/>
    <w:rPr>
      <w:rFonts w:eastAsia="宋体"/>
      <w:sz w:val="21"/>
    </w:rPr>
  </w:style>
  <w:style w:type="character" w:customStyle="1" w:styleId="CharChar">
    <w:name w:val="Char Char"/>
    <w:rsid w:val="001F26AB"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Char1">
    <w:name w:val="Char Char1"/>
    <w:rsid w:val="001F26AB"/>
    <w:rPr>
      <w:rFonts w:eastAsia="宋体"/>
      <w:kern w:val="2"/>
      <w:sz w:val="18"/>
      <w:szCs w:val="18"/>
      <w:lang w:val="en-US" w:eastAsia="zh-CN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ZedaSoft\&#27827;&#21335;&#30465;&#22823;&#20247;&#21019;&#19994;&#25206;&#25345;&#39033;&#30446;&#30003;&#25253;&#31995;&#32479;\Template\&#22823;&#20247;&#21019;&#19994;&#25206;&#25345;&#39033;&#30446;&#30003;&#25253;&#20070;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大众创业扶持项目申报书</Template>
  <TotalTime>7</TotalTime>
  <Pages>2</Pages>
  <Words>96</Words>
  <Characters>549</Characters>
  <Application>Microsoft Office Word</Application>
  <DocSecurity>0</DocSecurity>
  <Lines>4</Lines>
  <Paragraphs>1</Paragraphs>
  <ScaleCrop>false</ScaleCrop>
  <Company>Sky123.Org</Company>
  <LinksUpToDate>false</LinksUpToDate>
  <CharactersWithSpaces>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大众创业扶持项目申请表</dc:title>
  <dc:creator>Administrator</dc:creator>
  <cp:lastModifiedBy>hp52</cp:lastModifiedBy>
  <cp:revision>7</cp:revision>
  <cp:lastPrinted>2019-12-03T08:34:00Z</cp:lastPrinted>
  <dcterms:created xsi:type="dcterms:W3CDTF">2019-11-26T07:04:00Z</dcterms:created>
  <dcterms:modified xsi:type="dcterms:W3CDTF">2020-05-07T03:23:00Z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2052-10.1.0.5973</vt:lpwstr>
  </property>
</Properties>
</file>